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858" w:rsidRPr="00F16F11" w:rsidRDefault="00B04858" w:rsidP="00EA17D7">
      <w:pPr>
        <w:jc w:val="center"/>
        <w:rPr>
          <w:rFonts w:ascii="Times New Roman" w:hAnsi="Times New Roman"/>
          <w:b/>
          <w:sz w:val="24"/>
          <w:szCs w:val="24"/>
        </w:rPr>
      </w:pPr>
      <w:r w:rsidRPr="00F16F11">
        <w:rPr>
          <w:rFonts w:ascii="Times New Roman" w:hAnsi="Times New Roman"/>
          <w:b/>
          <w:sz w:val="24"/>
          <w:szCs w:val="24"/>
        </w:rPr>
        <w:t>Расписание дополнительных занятий</w:t>
      </w:r>
      <w:r w:rsidRPr="00F16F11">
        <w:rPr>
          <w:rFonts w:ascii="Times New Roman" w:hAnsi="Times New Roman"/>
          <w:b/>
          <w:sz w:val="24"/>
          <w:szCs w:val="24"/>
        </w:rPr>
        <w:br/>
        <w:t xml:space="preserve"> ГБОУ РО «Орловский казачий кадетский корпус»</w:t>
      </w:r>
    </w:p>
    <w:tbl>
      <w:tblPr>
        <w:tblW w:w="10440" w:type="dxa"/>
        <w:tblInd w:w="-7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60"/>
        <w:gridCol w:w="1260"/>
        <w:gridCol w:w="1440"/>
        <w:gridCol w:w="1440"/>
        <w:gridCol w:w="1080"/>
        <w:gridCol w:w="4860"/>
      </w:tblGrid>
      <w:tr w:rsidR="00B04858" w:rsidRPr="00F16F11" w:rsidTr="00F16F11">
        <w:trPr>
          <w:trHeight w:val="1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04858" w:rsidRPr="00F16F11" w:rsidRDefault="00B04858" w:rsidP="00F16F11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04858" w:rsidRPr="00F16F11" w:rsidRDefault="00B04858" w:rsidP="00380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Понедельник</w:t>
            </w:r>
          </w:p>
        </w:tc>
      </w:tr>
      <w:tr w:rsidR="00B04858" w:rsidRPr="00F16F11" w:rsidTr="00F16F11">
        <w:trPr>
          <w:trHeight w:val="1"/>
        </w:trPr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04858" w:rsidRPr="00F16F11" w:rsidRDefault="00B04858" w:rsidP="003804CC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04858" w:rsidRPr="00F16F11" w:rsidRDefault="00B04858" w:rsidP="00380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Название доп.занятия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04858" w:rsidRPr="00F16F11" w:rsidRDefault="00B04858" w:rsidP="00380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04858" w:rsidRPr="00F16F11" w:rsidRDefault="00B04858" w:rsidP="00F16F1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Электронная почта преподавателя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04858" w:rsidRPr="00F16F11" w:rsidRDefault="00B04858" w:rsidP="00380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04858" w:rsidRPr="00F16F11" w:rsidRDefault="00B04858" w:rsidP="00380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Ссылка на ресурс</w:t>
            </w:r>
          </w:p>
        </w:tc>
      </w:tr>
      <w:tr w:rsidR="00B04858" w:rsidRPr="00F16F11" w:rsidTr="00F16F11">
        <w:trPr>
          <w:trHeight w:val="1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04858" w:rsidRPr="00F16F11" w:rsidRDefault="00B04858" w:rsidP="003804CC">
            <w:pPr>
              <w:numPr>
                <w:ilvl w:val="0"/>
                <w:numId w:val="9"/>
              </w:numPr>
              <w:spacing w:after="0" w:line="240" w:lineRule="auto"/>
              <w:ind w:left="3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04858" w:rsidRPr="00F16F11" w:rsidRDefault="00B04858" w:rsidP="003804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sz w:val="24"/>
                <w:szCs w:val="24"/>
                <w:lang w:eastAsia="ru-RU"/>
              </w:rPr>
              <w:t>Казачье прикладное искусство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04858" w:rsidRPr="00F16F11" w:rsidRDefault="00B04858" w:rsidP="003804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sz w:val="24"/>
                <w:szCs w:val="24"/>
                <w:lang w:eastAsia="ru-RU"/>
              </w:rPr>
              <w:t>Подкопаев П.А.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04858" w:rsidRPr="00F16F11" w:rsidRDefault="00B04858" w:rsidP="003804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7">
              <w:r w:rsidRPr="00F16F11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  <w:lang w:eastAsia="ru-RU"/>
                </w:rPr>
                <w:t>pasha.podkopaev.73@mail.ru</w:t>
              </w:r>
            </w:hyperlink>
            <w:r w:rsidRPr="00F16F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04858" w:rsidRPr="00F16F11" w:rsidRDefault="00B04858" w:rsidP="00F16F1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sz w:val="24"/>
                <w:szCs w:val="24"/>
                <w:lang w:eastAsia="ru-RU"/>
              </w:rPr>
              <w:t>18.10 – 19.40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04858" w:rsidRPr="00F16F11" w:rsidRDefault="00B04858" w:rsidP="003804C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04.05.2020</w:t>
            </w:r>
          </w:p>
          <w:p w:rsidR="00B04858" w:rsidRPr="00F16F11" w:rsidRDefault="00B04858" w:rsidP="0038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Процесс ковки.</w:t>
            </w:r>
          </w:p>
          <w:p w:rsidR="00B04858" w:rsidRPr="00F16F11" w:rsidRDefault="00B04858" w:rsidP="0038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hyperlink r:id="rId8">
              <w:r w:rsidRPr="00F16F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https://studref.com/591945/tehnika/kovka</w:t>
              </w:r>
            </w:hyperlink>
          </w:p>
          <w:p w:rsidR="00B04858" w:rsidRPr="00F16F11" w:rsidRDefault="00B04858" w:rsidP="0038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Нагрев болванки.</w:t>
            </w:r>
          </w:p>
          <w:p w:rsidR="00B04858" w:rsidRPr="00F16F11" w:rsidRDefault="00B04858" w:rsidP="003804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9">
              <w:r w:rsidRPr="00F16F1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https://studwood.ru/1626732/tovarovedenie/nagrev_bolvanki</w:t>
              </w:r>
            </w:hyperlink>
          </w:p>
        </w:tc>
      </w:tr>
      <w:tr w:rsidR="00B04858" w:rsidRPr="00F16F11" w:rsidTr="00F16F11">
        <w:trPr>
          <w:trHeight w:val="1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04858" w:rsidRPr="00F16F11" w:rsidRDefault="00B04858" w:rsidP="003804CC">
            <w:pPr>
              <w:numPr>
                <w:ilvl w:val="0"/>
                <w:numId w:val="9"/>
              </w:numPr>
              <w:spacing w:after="0" w:line="240" w:lineRule="auto"/>
              <w:ind w:left="3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04858" w:rsidRPr="00F16F11" w:rsidRDefault="00B04858" w:rsidP="003804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Химическая лаборатория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04858" w:rsidRPr="00F16F11" w:rsidRDefault="00B04858" w:rsidP="003804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sz w:val="24"/>
                <w:szCs w:val="24"/>
                <w:lang w:eastAsia="ru-RU"/>
              </w:rPr>
              <w:t>Харенко Р.Н.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04858" w:rsidRPr="00F16F11" w:rsidRDefault="00B04858" w:rsidP="003804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kharenko.rimma@yandex.ru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04858" w:rsidRPr="00F16F11" w:rsidRDefault="00B04858" w:rsidP="00F16F1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04858" w:rsidRPr="00F16F11" w:rsidRDefault="00B04858" w:rsidP="003804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bCs/>
                <w:sz w:val="24"/>
                <w:szCs w:val="24"/>
              </w:rPr>
              <w:t>04.05.2020</w:t>
            </w:r>
          </w:p>
          <w:p w:rsidR="00B04858" w:rsidRPr="00F16F11" w:rsidRDefault="00B04858" w:rsidP="003804C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hyperlink r:id="rId10" w:history="1">
              <w:r w:rsidRPr="00F16F11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</w:rPr>
                <w:t>https://foxford.ru/wiki/himiya/obschie-himicheskie-svoystva-metallov</w:t>
              </w:r>
            </w:hyperlink>
            <w:r w:rsidRPr="00F16F11">
              <w:rPr>
                <w:rFonts w:ascii="Times New Roman" w:hAnsi="Times New Roman"/>
                <w:sz w:val="24"/>
                <w:szCs w:val="24"/>
              </w:rPr>
              <w:t xml:space="preserve"> Положение водорода в ЭХР напряжения металлов</w:t>
            </w:r>
            <w:r w:rsidRPr="00F16F1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04858" w:rsidRPr="00F16F11" w:rsidTr="00F16F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/>
        </w:tblPrEx>
        <w:trPr>
          <w:trHeight w:val="562"/>
        </w:trPr>
        <w:tc>
          <w:tcPr>
            <w:tcW w:w="360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Основы военной службы</w:t>
            </w:r>
          </w:p>
        </w:tc>
        <w:tc>
          <w:tcPr>
            <w:tcW w:w="1440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Ясковец В.А.</w:t>
            </w:r>
          </w:p>
        </w:tc>
        <w:tc>
          <w:tcPr>
            <w:tcW w:w="1440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F16F11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vjaskovets@yandex.ru</w:t>
              </w:r>
            </w:hyperlink>
          </w:p>
        </w:tc>
        <w:tc>
          <w:tcPr>
            <w:tcW w:w="1080" w:type="dxa"/>
            <w:vAlign w:val="center"/>
          </w:tcPr>
          <w:p w:rsidR="00B04858" w:rsidRPr="00F16F11" w:rsidRDefault="00B04858" w:rsidP="00F16F1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14.20 – 15.00</w:t>
            </w:r>
          </w:p>
        </w:tc>
        <w:tc>
          <w:tcPr>
            <w:tcW w:w="4860" w:type="dxa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16F1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04.05.20</w:t>
            </w:r>
          </w:p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Практические действия личного состава на местности.</w:t>
            </w:r>
          </w:p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2" w:history="1">
              <w:r w:rsidRPr="00F16F11">
                <w:rPr>
                  <w:rStyle w:val="Hyperlink"/>
                  <w:rFonts w:ascii="Times New Roman" w:hAnsi="Times New Roman"/>
                  <w:b/>
                  <w:sz w:val="24"/>
                  <w:szCs w:val="24"/>
                </w:rPr>
                <w:t>https://www.youtube.com/watch?v=-fZm-6pbgC0</w:t>
              </w:r>
            </w:hyperlink>
            <w:r w:rsidRPr="00F16F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06.05.20</w:t>
            </w:r>
          </w:p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Обязанности командиров и военнослужащих перед построением и в строю.</w:t>
            </w:r>
          </w:p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Походный строй, направляющий, замыкающий, развернутый строй.</w:t>
            </w:r>
          </w:p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3" w:history="1">
              <w:r w:rsidRPr="00F16F11">
                <w:rPr>
                  <w:rStyle w:val="Hyperlink"/>
                  <w:rFonts w:ascii="Times New Roman" w:hAnsi="Times New Roman"/>
                  <w:b/>
                  <w:sz w:val="24"/>
                  <w:szCs w:val="24"/>
                </w:rPr>
                <w:t>https://zakonbase.ru/content/part/389061</w:t>
              </w:r>
            </w:hyperlink>
            <w:r w:rsidRPr="00F16F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hyperlink r:id="rId14" w:history="1">
              <w:r w:rsidRPr="00F16F11">
                <w:rPr>
                  <w:rStyle w:val="Hyperlink"/>
                  <w:rFonts w:ascii="Times New Roman" w:hAnsi="Times New Roman"/>
                  <w:b/>
                  <w:sz w:val="24"/>
                  <w:szCs w:val="24"/>
                </w:rPr>
                <w:t>http://militera.lib.ru/regulations/russr/1993_su/01.html</w:t>
              </w:r>
            </w:hyperlink>
            <w:r w:rsidRPr="00F16F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B04858" w:rsidRPr="00F16F11" w:rsidTr="00F16F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/>
        </w:tblPrEx>
        <w:trPr>
          <w:trHeight w:val="562"/>
        </w:trPr>
        <w:tc>
          <w:tcPr>
            <w:tcW w:w="360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Мой Дон</w:t>
            </w:r>
          </w:p>
        </w:tc>
        <w:tc>
          <w:tcPr>
            <w:tcW w:w="1440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Смендяева Н.Н,</w:t>
            </w:r>
          </w:p>
        </w:tc>
        <w:tc>
          <w:tcPr>
            <w:tcW w:w="1440" w:type="dxa"/>
            <w:vAlign w:val="center"/>
          </w:tcPr>
          <w:p w:rsidR="00B04858" w:rsidRPr="00F16F11" w:rsidRDefault="00B04858" w:rsidP="00686FB0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hyperlink r:id="rId15" w:history="1">
              <w:r w:rsidRPr="00F16F11">
                <w:rPr>
                  <w:rStyle w:val="Hyperlink"/>
                  <w:rFonts w:ascii="Times New Roman" w:hAnsi="Times New Roman"/>
                  <w:b/>
                  <w:sz w:val="24"/>
                  <w:szCs w:val="24"/>
                  <w:lang w:eastAsia="ru-RU"/>
                </w:rPr>
                <w:t>semendyaewa.natalja@yandex.ru</w:t>
              </w:r>
            </w:hyperlink>
          </w:p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B04858" w:rsidRPr="00F16F11" w:rsidRDefault="00B04858" w:rsidP="00F16F1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 w:rsidRPr="00F16F1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yandex.ru/video/preview/?filmId=16989949686042331098&amp;text=экологические%20проблемы%20ростовской%20области%20видео&amp;path=wizard&amp;parent-reqid=1588242889318420-351095315847523788700291-production-app-host-vla-web-yp-97&amp;redircnt=1588242973.1</w:t>
              </w:r>
            </w:hyperlink>
            <w:r w:rsidRPr="00F16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Отчётный фильм минприроды Ростовской области</w:t>
            </w:r>
          </w:p>
          <w:p w:rsidR="00B04858" w:rsidRPr="00F16F11" w:rsidRDefault="00B04858" w:rsidP="00F16F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для 9 а,б классов  в период дистанционного обучения с 04.05.2020 по 08.08.2020 (время проведения онлайн-консультаций и онлайн-уроков -30 минут).</w:t>
            </w:r>
          </w:p>
        </w:tc>
      </w:tr>
      <w:tr w:rsidR="00B04858" w:rsidRPr="00F16F11" w:rsidTr="00F16F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/>
        </w:tblPrEx>
        <w:trPr>
          <w:trHeight w:val="562"/>
        </w:trPr>
        <w:tc>
          <w:tcPr>
            <w:tcW w:w="360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B04858" w:rsidRPr="00F16F11" w:rsidRDefault="00B04858" w:rsidP="00FF7D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Воспитание танцем</w:t>
            </w:r>
          </w:p>
        </w:tc>
        <w:tc>
          <w:tcPr>
            <w:tcW w:w="1440" w:type="dxa"/>
            <w:vAlign w:val="center"/>
          </w:tcPr>
          <w:p w:rsidR="00B04858" w:rsidRPr="003F2F1A" w:rsidRDefault="00B04858" w:rsidP="00FF7D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F1A">
              <w:rPr>
                <w:rFonts w:ascii="Times New Roman" w:hAnsi="Times New Roman"/>
                <w:sz w:val="24"/>
                <w:szCs w:val="24"/>
              </w:rPr>
              <w:t>Прокопенко Н.Н.</w:t>
            </w:r>
          </w:p>
        </w:tc>
        <w:tc>
          <w:tcPr>
            <w:tcW w:w="1440" w:type="dxa"/>
            <w:vAlign w:val="center"/>
          </w:tcPr>
          <w:p w:rsidR="00B04858" w:rsidRPr="00F16F11" w:rsidRDefault="00B04858" w:rsidP="00686FB0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B04858" w:rsidRPr="00F16F11" w:rsidRDefault="00B04858" w:rsidP="00F16F1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:rsidR="00B04858" w:rsidRPr="002B7CB8" w:rsidRDefault="00B04858" w:rsidP="003F2F1A">
            <w:pPr>
              <w:spacing w:after="0" w:line="240" w:lineRule="auto"/>
            </w:pPr>
            <w:hyperlink r:id="rId17" w:history="1">
              <w:r w:rsidRPr="002B7CB8">
                <w:rPr>
                  <w:rStyle w:val="Hyperlink"/>
                </w:rPr>
                <w:t>https://youtu.be/81tg_dfKuHg</w:t>
              </w:r>
            </w:hyperlink>
            <w:r w:rsidRPr="002B7CB8">
              <w:t xml:space="preserve"> </w:t>
            </w:r>
          </w:p>
          <w:p w:rsidR="00B04858" w:rsidRPr="002B7CB8" w:rsidRDefault="00B04858" w:rsidP="003F2F1A">
            <w:pPr>
              <w:spacing w:after="0" w:line="240" w:lineRule="auto"/>
            </w:pPr>
            <w:hyperlink r:id="rId18" w:history="1">
              <w:r w:rsidRPr="002B7CB8">
                <w:rPr>
                  <w:rStyle w:val="Hyperlink"/>
                </w:rPr>
                <w:t>https://youtu.be/EcGYbH_6FAI</w:t>
              </w:r>
            </w:hyperlink>
            <w:r w:rsidRPr="002B7CB8">
              <w:t xml:space="preserve"> </w:t>
            </w:r>
          </w:p>
          <w:p w:rsidR="00B04858" w:rsidRPr="002B7CB8" w:rsidRDefault="00B04858" w:rsidP="003F2F1A">
            <w:pPr>
              <w:spacing w:after="0" w:line="240" w:lineRule="auto"/>
            </w:pPr>
            <w:hyperlink r:id="rId19" w:history="1">
              <w:r w:rsidRPr="002B7CB8">
                <w:rPr>
                  <w:rStyle w:val="Hyperlink"/>
                </w:rPr>
                <w:t>https://youtu.be/jIcO-KHVcRw</w:t>
              </w:r>
            </w:hyperlink>
            <w:r w:rsidRPr="002B7CB8">
              <w:t xml:space="preserve"> </w:t>
            </w:r>
          </w:p>
          <w:p w:rsidR="00B04858" w:rsidRPr="002B7CB8" w:rsidRDefault="00B04858" w:rsidP="003F2F1A">
            <w:pPr>
              <w:spacing w:after="0" w:line="240" w:lineRule="auto"/>
            </w:pPr>
            <w:hyperlink r:id="rId20" w:history="1">
              <w:r w:rsidRPr="002B7CB8">
                <w:rPr>
                  <w:rStyle w:val="Hyperlink"/>
                </w:rPr>
                <w:t>https://youtu.be/NUBa-qSIY2g</w:t>
              </w:r>
            </w:hyperlink>
            <w:r w:rsidRPr="002B7CB8">
              <w:t xml:space="preserve"> </w:t>
            </w:r>
          </w:p>
          <w:p w:rsidR="00B04858" w:rsidRPr="00F16F11" w:rsidRDefault="00B04858" w:rsidP="003F2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Pr="002B7CB8">
                <w:rPr>
                  <w:rStyle w:val="Hyperlink"/>
                </w:rPr>
                <w:t>https://youtu.be/g_tgMb_VLlo</w:t>
              </w:r>
            </w:hyperlink>
          </w:p>
        </w:tc>
      </w:tr>
    </w:tbl>
    <w:p w:rsidR="00B04858" w:rsidRDefault="00B04858" w:rsidP="003804CC">
      <w:pPr>
        <w:rPr>
          <w:rFonts w:ascii="Times New Roman" w:hAnsi="Times New Roman"/>
          <w:sz w:val="24"/>
          <w:szCs w:val="24"/>
        </w:rPr>
      </w:pPr>
    </w:p>
    <w:p w:rsidR="00B04858" w:rsidRDefault="00B04858">
      <w:r>
        <w:br w:type="page"/>
      </w:r>
    </w:p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76"/>
        <w:gridCol w:w="1701"/>
        <w:gridCol w:w="1843"/>
        <w:gridCol w:w="1843"/>
        <w:gridCol w:w="1134"/>
        <w:gridCol w:w="3143"/>
      </w:tblGrid>
      <w:tr w:rsidR="00B04858" w:rsidRPr="00F16F11" w:rsidTr="00F16F11">
        <w:tc>
          <w:tcPr>
            <w:tcW w:w="776" w:type="dxa"/>
            <w:vMerge w:val="restart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9664" w:type="dxa"/>
            <w:gridSpan w:val="5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</w:tc>
      </w:tr>
      <w:tr w:rsidR="00B04858" w:rsidRPr="00F16F11" w:rsidTr="00F16F11">
        <w:tc>
          <w:tcPr>
            <w:tcW w:w="776" w:type="dxa"/>
            <w:vMerge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Название доп.занятия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F16F11">
            <w:pPr>
              <w:spacing w:after="0" w:line="240" w:lineRule="auto"/>
              <w:ind w:left="-6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Электронная почта преподавателя</w:t>
            </w:r>
          </w:p>
        </w:tc>
        <w:tc>
          <w:tcPr>
            <w:tcW w:w="1134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143" w:type="dxa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Ссылка на ресурс</w:t>
            </w:r>
          </w:p>
        </w:tc>
      </w:tr>
      <w:tr w:rsidR="00B04858" w:rsidRPr="00F16F11" w:rsidTr="00F16F11">
        <w:trPr>
          <w:trHeight w:val="559"/>
        </w:trPr>
        <w:tc>
          <w:tcPr>
            <w:tcW w:w="776" w:type="dxa"/>
            <w:vAlign w:val="center"/>
          </w:tcPr>
          <w:p w:rsidR="00B04858" w:rsidRPr="00F16F11" w:rsidRDefault="00B04858" w:rsidP="00686FB0">
            <w:pPr>
              <w:tabs>
                <w:tab w:val="left" w:pos="225"/>
                <w:tab w:val="left" w:pos="450"/>
                <w:tab w:val="left" w:pos="888"/>
              </w:tabs>
              <w:spacing w:after="0" w:line="240" w:lineRule="auto"/>
              <w:ind w:left="38" w:right="65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 xml:space="preserve"> Рукопашный бой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Лопатин В.В.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hyperlink r:id="rId22" w:history="1">
              <w:r w:rsidRPr="00F16F1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5123991</w:t>
              </w:r>
              <w:r w:rsidRPr="00F16F11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@mail.ru</w:t>
              </w:r>
            </w:hyperlink>
          </w:p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color w:val="000000"/>
                <w:sz w:val="24"/>
                <w:szCs w:val="24"/>
              </w:rPr>
              <w:t>12.05</w:t>
            </w:r>
            <w:r w:rsidRPr="00F16F11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Тема: Подсечки и ответные броски.</w:t>
            </w:r>
            <w:r w:rsidRPr="00F16F11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hyperlink r:id="rId23" w:history="1">
              <w:r w:rsidRPr="00F16F1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https://sport.wikireading.ru/7562</w:t>
              </w:r>
            </w:hyperlink>
          </w:p>
          <w:p w:rsidR="00B04858" w:rsidRPr="00F16F11" w:rsidRDefault="00B04858" w:rsidP="00F16F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4" w:history="1">
              <w:r w:rsidRPr="00F16F1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https://sport.wikireading.ru/7576</w:t>
              </w:r>
            </w:hyperlink>
            <w:r w:rsidRPr="00F16F11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19.05</w:t>
            </w:r>
            <w:r w:rsidRPr="00F16F11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Тема: Защитные действия от ударов рукой, ногой, ножом, предметами.</w:t>
            </w:r>
            <w:r w:rsidRPr="00F16F11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hyperlink r:id="rId25" w:history="1">
              <w:r w:rsidRPr="00F16F1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https://спецназприм.рф/pod_spn/combat/331-rb-specnaza-mvd-rf-zaschitnye-deystviya-ot-udarov-rukoy-nogoy-nozhom-predmetami.html</w:t>
              </w:r>
            </w:hyperlink>
            <w:r w:rsidRPr="00F16F11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26.05</w:t>
            </w:r>
            <w:r w:rsidRPr="00F16F11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Тема: Ответный прием против броска через бедро. Бросок с захватом руки под плечо.</w:t>
            </w:r>
            <w:r w:rsidRPr="00F16F11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hyperlink r:id="rId26" w:history="1">
              <w:r w:rsidRPr="00F16F1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https://yandex.ru/efir?stream_id=4f6faaef02696bbd9d242426fa9da8b6</w:t>
              </w:r>
            </w:hyperlink>
          </w:p>
          <w:p w:rsidR="00B04858" w:rsidRPr="00F16F11" w:rsidRDefault="00B04858" w:rsidP="00F16F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7" w:history="1">
              <w:r w:rsidRPr="00F16F1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https://www.youtube.com/watch?v=rKhvgzMDT8s</w:t>
              </w:r>
            </w:hyperlink>
          </w:p>
        </w:tc>
      </w:tr>
      <w:tr w:rsidR="00B04858" w:rsidRPr="00F16F11" w:rsidTr="00F16F11">
        <w:trPr>
          <w:trHeight w:val="559"/>
        </w:trPr>
        <w:tc>
          <w:tcPr>
            <w:tcW w:w="776" w:type="dxa"/>
            <w:vAlign w:val="center"/>
          </w:tcPr>
          <w:p w:rsidR="00B04858" w:rsidRPr="00F16F11" w:rsidRDefault="00B04858" w:rsidP="00686FB0">
            <w:pPr>
              <w:tabs>
                <w:tab w:val="left" w:pos="225"/>
                <w:tab w:val="left" w:pos="450"/>
                <w:tab w:val="left" w:pos="888"/>
              </w:tabs>
              <w:spacing w:after="0" w:line="240" w:lineRule="auto"/>
              <w:ind w:left="38" w:right="65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Воспитание танцем</w:t>
            </w:r>
          </w:p>
        </w:tc>
        <w:tc>
          <w:tcPr>
            <w:tcW w:w="1843" w:type="dxa"/>
            <w:vAlign w:val="center"/>
          </w:tcPr>
          <w:p w:rsidR="00B04858" w:rsidRPr="003F2F1A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F1A">
              <w:rPr>
                <w:rFonts w:ascii="Times New Roman" w:hAnsi="Times New Roman"/>
                <w:sz w:val="24"/>
                <w:szCs w:val="24"/>
              </w:rPr>
              <w:t>Прокопенко Н.Н.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:rsidR="00B04858" w:rsidRPr="002B7CB8" w:rsidRDefault="00B04858" w:rsidP="003F2F1A">
            <w:pPr>
              <w:spacing w:after="0" w:line="240" w:lineRule="auto"/>
            </w:pPr>
            <w:hyperlink r:id="rId28" w:history="1">
              <w:r w:rsidRPr="002B7CB8">
                <w:rPr>
                  <w:rStyle w:val="Hyperlink"/>
                </w:rPr>
                <w:t>https://youtu.be/81tg_dfKuHg</w:t>
              </w:r>
            </w:hyperlink>
            <w:r w:rsidRPr="002B7CB8">
              <w:t xml:space="preserve"> </w:t>
            </w:r>
          </w:p>
          <w:p w:rsidR="00B04858" w:rsidRPr="002B7CB8" w:rsidRDefault="00B04858" w:rsidP="003F2F1A">
            <w:pPr>
              <w:spacing w:after="0" w:line="240" w:lineRule="auto"/>
            </w:pPr>
            <w:hyperlink r:id="rId29" w:history="1">
              <w:r w:rsidRPr="002B7CB8">
                <w:rPr>
                  <w:rStyle w:val="Hyperlink"/>
                </w:rPr>
                <w:t>https://youtu.be/EcGYbH_6FAI</w:t>
              </w:r>
            </w:hyperlink>
            <w:r w:rsidRPr="002B7CB8">
              <w:t xml:space="preserve"> </w:t>
            </w:r>
          </w:p>
          <w:p w:rsidR="00B04858" w:rsidRPr="002B7CB8" w:rsidRDefault="00B04858" w:rsidP="003F2F1A">
            <w:pPr>
              <w:spacing w:after="0" w:line="240" w:lineRule="auto"/>
            </w:pPr>
            <w:hyperlink r:id="rId30" w:history="1">
              <w:r w:rsidRPr="002B7CB8">
                <w:rPr>
                  <w:rStyle w:val="Hyperlink"/>
                </w:rPr>
                <w:t>https://youtu.be/jIcO-KHVcRw</w:t>
              </w:r>
            </w:hyperlink>
            <w:r w:rsidRPr="002B7CB8">
              <w:t xml:space="preserve"> </w:t>
            </w:r>
          </w:p>
          <w:p w:rsidR="00B04858" w:rsidRPr="002B7CB8" w:rsidRDefault="00B04858" w:rsidP="003F2F1A">
            <w:pPr>
              <w:spacing w:after="0" w:line="240" w:lineRule="auto"/>
            </w:pPr>
            <w:hyperlink r:id="rId31" w:history="1">
              <w:r w:rsidRPr="002B7CB8">
                <w:rPr>
                  <w:rStyle w:val="Hyperlink"/>
                </w:rPr>
                <w:t>https://youtu.be/NUBa-qSIY2g</w:t>
              </w:r>
            </w:hyperlink>
            <w:r w:rsidRPr="002B7CB8">
              <w:t xml:space="preserve"> </w:t>
            </w:r>
          </w:p>
          <w:p w:rsidR="00B04858" w:rsidRPr="00F16F11" w:rsidRDefault="00B04858" w:rsidP="003F2F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32" w:history="1">
              <w:r w:rsidRPr="002B7CB8">
                <w:rPr>
                  <w:rStyle w:val="Hyperlink"/>
                </w:rPr>
                <w:t>https://youtu.be/g_tgMb_VLlo</w:t>
              </w:r>
            </w:hyperlink>
          </w:p>
        </w:tc>
      </w:tr>
    </w:tbl>
    <w:p w:rsidR="00B04858" w:rsidRPr="00F16F11" w:rsidRDefault="00B04858" w:rsidP="003804CC">
      <w:pPr>
        <w:rPr>
          <w:rFonts w:ascii="Times New Roman" w:hAnsi="Times New Roman"/>
          <w:sz w:val="24"/>
          <w:szCs w:val="24"/>
        </w:rPr>
      </w:pPr>
    </w:p>
    <w:p w:rsidR="00B04858" w:rsidRPr="00F16F11" w:rsidRDefault="00B04858" w:rsidP="003804CC">
      <w:pPr>
        <w:rPr>
          <w:rFonts w:ascii="Times New Roman" w:hAnsi="Times New Roman"/>
          <w:sz w:val="24"/>
          <w:szCs w:val="24"/>
        </w:rPr>
      </w:pPr>
    </w:p>
    <w:tbl>
      <w:tblPr>
        <w:tblW w:w="103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1701"/>
        <w:gridCol w:w="1843"/>
        <w:gridCol w:w="1843"/>
        <w:gridCol w:w="1134"/>
        <w:gridCol w:w="3143"/>
      </w:tblGrid>
      <w:tr w:rsidR="00B04858" w:rsidRPr="00F16F11" w:rsidTr="00F16F11">
        <w:tc>
          <w:tcPr>
            <w:tcW w:w="709" w:type="dxa"/>
            <w:vMerge w:val="restart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9664" w:type="dxa"/>
            <w:gridSpan w:val="5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</w:tc>
      </w:tr>
      <w:tr w:rsidR="00B04858" w:rsidRPr="00F16F11" w:rsidTr="00F16F11">
        <w:tc>
          <w:tcPr>
            <w:tcW w:w="709" w:type="dxa"/>
            <w:vMerge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Название доп.занятия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F16F11">
            <w:pPr>
              <w:spacing w:after="0" w:line="240" w:lineRule="auto"/>
              <w:ind w:left="-6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Электронная почта преподавателя</w:t>
            </w:r>
          </w:p>
        </w:tc>
        <w:tc>
          <w:tcPr>
            <w:tcW w:w="1134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143" w:type="dxa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Ссылка на ресурс</w:t>
            </w:r>
          </w:p>
        </w:tc>
      </w:tr>
      <w:tr w:rsidR="00B04858" w:rsidRPr="00F16F11" w:rsidTr="00F16F11">
        <w:trPr>
          <w:trHeight w:val="559"/>
        </w:trPr>
        <w:tc>
          <w:tcPr>
            <w:tcW w:w="709" w:type="dxa"/>
            <w:vAlign w:val="center"/>
          </w:tcPr>
          <w:p w:rsidR="00B04858" w:rsidRPr="00F16F11" w:rsidRDefault="00B04858" w:rsidP="00686FB0">
            <w:pPr>
              <w:tabs>
                <w:tab w:val="left" w:pos="225"/>
                <w:tab w:val="left" w:pos="450"/>
                <w:tab w:val="left" w:pos="888"/>
              </w:tabs>
              <w:spacing w:after="0" w:line="240" w:lineRule="auto"/>
              <w:ind w:left="38" w:right="65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Основы военной службы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Силка И.А.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33" w:history="1">
              <w:r w:rsidRPr="00F16F11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silkaewa@yandex.ru</w:t>
              </w:r>
            </w:hyperlink>
          </w:p>
        </w:tc>
        <w:tc>
          <w:tcPr>
            <w:tcW w:w="1134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06.05.2020</w:t>
            </w:r>
          </w:p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4" w:history="1">
              <w:r w:rsidRPr="00F16F1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https://www.youtube.com/watch?v=NuHHFuy-xAk</w:t>
              </w:r>
            </w:hyperlink>
          </w:p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Строевая подготовка строем</w:t>
            </w:r>
          </w:p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858" w:rsidRPr="00F16F11" w:rsidTr="00F16F11">
        <w:trPr>
          <w:trHeight w:val="559"/>
        </w:trPr>
        <w:tc>
          <w:tcPr>
            <w:tcW w:w="709" w:type="dxa"/>
            <w:vAlign w:val="center"/>
          </w:tcPr>
          <w:p w:rsidR="00B04858" w:rsidRPr="00F16F11" w:rsidRDefault="00B04858" w:rsidP="00686FB0">
            <w:pPr>
              <w:tabs>
                <w:tab w:val="left" w:pos="225"/>
                <w:tab w:val="left" w:pos="450"/>
                <w:tab w:val="left" w:pos="888"/>
              </w:tabs>
              <w:spacing w:after="0" w:line="240" w:lineRule="auto"/>
              <w:ind w:left="38" w:right="65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Основы военной службы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Анпилогов Г.Д.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5" w:history="1">
              <w:r w:rsidRPr="00F16F11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anpilogov.g@bk.ru</w:t>
              </w:r>
            </w:hyperlink>
          </w:p>
        </w:tc>
        <w:tc>
          <w:tcPr>
            <w:tcW w:w="1134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06.05.2020</w:t>
            </w:r>
          </w:p>
          <w:p w:rsidR="00B04858" w:rsidRPr="00F16F11" w:rsidRDefault="00B04858" w:rsidP="00686FB0">
            <w:pPr>
              <w:spacing w:after="0" w:line="240" w:lineRule="auto"/>
              <w:rPr>
                <w:rStyle w:val="Hyperlink"/>
                <w:rFonts w:ascii="Times New Roman" w:hAnsi="Times New Roman"/>
                <w:sz w:val="24"/>
                <w:szCs w:val="24"/>
              </w:rPr>
            </w:pPr>
            <w:hyperlink r:id="rId36" w:history="1">
              <w:r w:rsidRPr="00F16F1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https://www.youtube.com/watch?v=WCYQ4KQMsy4</w:t>
              </w:r>
            </w:hyperlink>
          </w:p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Строевая подготовка строем</w:t>
            </w:r>
          </w:p>
        </w:tc>
      </w:tr>
      <w:tr w:rsidR="00B04858" w:rsidRPr="00F16F11" w:rsidTr="00F16F11">
        <w:trPr>
          <w:trHeight w:val="559"/>
        </w:trPr>
        <w:tc>
          <w:tcPr>
            <w:tcW w:w="709" w:type="dxa"/>
            <w:vAlign w:val="center"/>
          </w:tcPr>
          <w:p w:rsidR="00B04858" w:rsidRPr="00F16F11" w:rsidRDefault="00B04858" w:rsidP="00686FB0">
            <w:pPr>
              <w:tabs>
                <w:tab w:val="left" w:pos="225"/>
                <w:tab w:val="left" w:pos="450"/>
                <w:tab w:val="left" w:pos="888"/>
              </w:tabs>
              <w:spacing w:after="0" w:line="240" w:lineRule="auto"/>
              <w:ind w:left="38" w:right="65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Юный художник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Матвеева Э.Ю.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37" w:history="1">
              <w:r w:rsidRPr="00F16F11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matveeva.ella@inbox.ru</w:t>
              </w:r>
            </w:hyperlink>
            <w:r w:rsidRPr="00F16F1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06.05.2020</w:t>
            </w:r>
          </w:p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8" w:history="1">
              <w:r w:rsidRPr="00F16F1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https://videouroki.net/razrabotki/stil-v-ghrafichieskom-dizainie.html</w:t>
              </w:r>
            </w:hyperlink>
            <w:r w:rsidRPr="00F16F11">
              <w:rPr>
                <w:rFonts w:ascii="Times New Roman" w:hAnsi="Times New Roman"/>
                <w:sz w:val="24"/>
                <w:szCs w:val="24"/>
              </w:rPr>
              <w:t xml:space="preserve"> - стиль в графическом дизайне</w:t>
            </w:r>
          </w:p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9" w:history="1">
              <w:r w:rsidRPr="00F16F1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https://videouroki.net/razrabotki/priezientatsiia-intielliektual-naia-viktorina-o-khudozhnikakh-mirovyie-khudozhie.html</w:t>
              </w:r>
            </w:hyperlink>
            <w:r w:rsidRPr="00F16F11">
              <w:rPr>
                <w:rFonts w:ascii="Times New Roman" w:hAnsi="Times New Roman"/>
                <w:sz w:val="24"/>
                <w:szCs w:val="24"/>
              </w:rPr>
              <w:t xml:space="preserve"> - интеллектуальная викторина по художественным полотнам </w:t>
            </w:r>
          </w:p>
        </w:tc>
      </w:tr>
      <w:tr w:rsidR="00B04858" w:rsidRPr="00F16F11" w:rsidTr="00F16F11">
        <w:trPr>
          <w:trHeight w:val="559"/>
        </w:trPr>
        <w:tc>
          <w:tcPr>
            <w:tcW w:w="709" w:type="dxa"/>
            <w:vAlign w:val="center"/>
          </w:tcPr>
          <w:p w:rsidR="00B04858" w:rsidRPr="00F16F11" w:rsidRDefault="00B04858" w:rsidP="00686FB0">
            <w:pPr>
              <w:tabs>
                <w:tab w:val="left" w:pos="225"/>
                <w:tab w:val="left" w:pos="450"/>
                <w:tab w:val="left" w:pos="888"/>
              </w:tabs>
              <w:spacing w:after="0" w:line="240" w:lineRule="auto"/>
              <w:ind w:left="38" w:right="65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04858" w:rsidRPr="00F16F11" w:rsidRDefault="00B04858" w:rsidP="00FF7D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Воспитание танцем</w:t>
            </w:r>
          </w:p>
        </w:tc>
        <w:tc>
          <w:tcPr>
            <w:tcW w:w="1843" w:type="dxa"/>
            <w:vAlign w:val="center"/>
          </w:tcPr>
          <w:p w:rsidR="00B04858" w:rsidRPr="003F2F1A" w:rsidRDefault="00B04858" w:rsidP="00FF7D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F1A">
              <w:rPr>
                <w:rFonts w:ascii="Times New Roman" w:hAnsi="Times New Roman"/>
                <w:sz w:val="24"/>
                <w:szCs w:val="24"/>
              </w:rPr>
              <w:t>Прокопенко Н.Н.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:rsidR="00B04858" w:rsidRPr="002B7CB8" w:rsidRDefault="00B04858" w:rsidP="003F2F1A">
            <w:pPr>
              <w:spacing w:after="0" w:line="240" w:lineRule="auto"/>
            </w:pPr>
            <w:hyperlink r:id="rId40" w:history="1">
              <w:r w:rsidRPr="002B7CB8">
                <w:rPr>
                  <w:rStyle w:val="Hyperlink"/>
                </w:rPr>
                <w:t>https://youtu.be/TWTKqIh4HIA</w:t>
              </w:r>
            </w:hyperlink>
            <w:r w:rsidRPr="002B7CB8">
              <w:t xml:space="preserve"> </w:t>
            </w:r>
          </w:p>
          <w:p w:rsidR="00B04858" w:rsidRPr="00F16F11" w:rsidRDefault="00B04858" w:rsidP="003F2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1" w:history="1">
              <w:r w:rsidRPr="002B7CB8">
                <w:rPr>
                  <w:rStyle w:val="Hyperlink"/>
                </w:rPr>
                <w:t>https://youtu.be/0yS2aCGxdII</w:t>
              </w:r>
            </w:hyperlink>
          </w:p>
        </w:tc>
      </w:tr>
    </w:tbl>
    <w:p w:rsidR="00B04858" w:rsidRPr="00F16F11" w:rsidRDefault="00B04858" w:rsidP="003804CC">
      <w:pPr>
        <w:rPr>
          <w:rFonts w:ascii="Times New Roman" w:hAnsi="Times New Roman"/>
          <w:sz w:val="24"/>
          <w:szCs w:val="24"/>
        </w:rPr>
      </w:pPr>
    </w:p>
    <w:tbl>
      <w:tblPr>
        <w:tblW w:w="103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1701"/>
        <w:gridCol w:w="1843"/>
        <w:gridCol w:w="1843"/>
        <w:gridCol w:w="1134"/>
        <w:gridCol w:w="3143"/>
      </w:tblGrid>
      <w:tr w:rsidR="00B04858" w:rsidRPr="00F16F11" w:rsidTr="00F16F11">
        <w:tc>
          <w:tcPr>
            <w:tcW w:w="709" w:type="dxa"/>
            <w:vMerge w:val="restart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9664" w:type="dxa"/>
            <w:gridSpan w:val="5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</w:tc>
      </w:tr>
      <w:tr w:rsidR="00B04858" w:rsidRPr="00F16F11" w:rsidTr="00F16F11">
        <w:tc>
          <w:tcPr>
            <w:tcW w:w="709" w:type="dxa"/>
            <w:vMerge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Название доп.занятия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F16F11">
            <w:pPr>
              <w:spacing w:after="0" w:line="240" w:lineRule="auto"/>
              <w:ind w:left="-6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Электронная почта преподавателя</w:t>
            </w:r>
          </w:p>
        </w:tc>
        <w:tc>
          <w:tcPr>
            <w:tcW w:w="1134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143" w:type="dxa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Ссылка на ресурс</w:t>
            </w:r>
          </w:p>
        </w:tc>
      </w:tr>
      <w:tr w:rsidR="00B04858" w:rsidRPr="00F16F11" w:rsidTr="00F16F11">
        <w:trPr>
          <w:trHeight w:val="559"/>
        </w:trPr>
        <w:tc>
          <w:tcPr>
            <w:tcW w:w="709" w:type="dxa"/>
            <w:vAlign w:val="center"/>
          </w:tcPr>
          <w:p w:rsidR="00B04858" w:rsidRPr="00F16F11" w:rsidRDefault="00B04858" w:rsidP="00686FB0">
            <w:pPr>
              <w:tabs>
                <w:tab w:val="left" w:pos="225"/>
                <w:tab w:val="left" w:pos="450"/>
                <w:tab w:val="left" w:pos="888"/>
              </w:tabs>
              <w:spacing w:after="0" w:line="240" w:lineRule="auto"/>
              <w:ind w:left="38" w:right="65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Казачий музей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Силка И.А.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42" w:history="1">
              <w:r w:rsidRPr="00F16F11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silkaewa@yandex.ru</w:t>
              </w:r>
            </w:hyperlink>
          </w:p>
        </w:tc>
        <w:tc>
          <w:tcPr>
            <w:tcW w:w="1134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07.05.2020</w:t>
            </w:r>
          </w:p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3" w:history="1">
              <w:r w:rsidRPr="00F16F1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https://www.youtube.com/watch?v=Utso5q47YVE</w:t>
              </w:r>
            </w:hyperlink>
          </w:p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Запись воспоминаний участников великой отечественной войны</w:t>
            </w:r>
          </w:p>
        </w:tc>
      </w:tr>
      <w:tr w:rsidR="00B04858" w:rsidRPr="00F16F11" w:rsidTr="00F16F11">
        <w:trPr>
          <w:trHeight w:val="559"/>
        </w:trPr>
        <w:tc>
          <w:tcPr>
            <w:tcW w:w="709" w:type="dxa"/>
            <w:vAlign w:val="center"/>
          </w:tcPr>
          <w:p w:rsidR="00B04858" w:rsidRPr="00F16F11" w:rsidRDefault="00B04858" w:rsidP="00686FB0">
            <w:pPr>
              <w:tabs>
                <w:tab w:val="left" w:pos="225"/>
                <w:tab w:val="left" w:pos="450"/>
                <w:tab w:val="left" w:pos="888"/>
              </w:tabs>
              <w:spacing w:after="0" w:line="240" w:lineRule="auto"/>
              <w:ind w:left="38" w:right="65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04858" w:rsidRPr="00F16F11" w:rsidRDefault="00B04858" w:rsidP="00FF7D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Воспитание танцем</w:t>
            </w:r>
          </w:p>
        </w:tc>
        <w:tc>
          <w:tcPr>
            <w:tcW w:w="1843" w:type="dxa"/>
            <w:vAlign w:val="center"/>
          </w:tcPr>
          <w:p w:rsidR="00B04858" w:rsidRPr="003F2F1A" w:rsidRDefault="00B04858" w:rsidP="00FF7D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F1A">
              <w:rPr>
                <w:rFonts w:ascii="Times New Roman" w:hAnsi="Times New Roman"/>
                <w:sz w:val="24"/>
                <w:szCs w:val="24"/>
              </w:rPr>
              <w:t>Прокопенко Н.Н.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:rsidR="00B04858" w:rsidRPr="002B7CB8" w:rsidRDefault="00B04858" w:rsidP="003F2F1A">
            <w:pPr>
              <w:spacing w:after="0" w:line="240" w:lineRule="auto"/>
            </w:pPr>
            <w:hyperlink r:id="rId44" w:history="1">
              <w:r w:rsidRPr="002B7CB8">
                <w:rPr>
                  <w:rStyle w:val="Hyperlink"/>
                </w:rPr>
                <w:t>https://youtu.be/_JscqqBegKY</w:t>
              </w:r>
            </w:hyperlink>
            <w:r w:rsidRPr="002B7CB8">
              <w:t xml:space="preserve"> </w:t>
            </w:r>
          </w:p>
          <w:p w:rsidR="00B04858" w:rsidRPr="00F16F11" w:rsidRDefault="00B04858" w:rsidP="003F2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5" w:history="1">
              <w:r w:rsidRPr="002B7CB8">
                <w:rPr>
                  <w:rStyle w:val="Hyperlink"/>
                </w:rPr>
                <w:t>https://youtu.be/INok1V5BUPM</w:t>
              </w:r>
            </w:hyperlink>
          </w:p>
        </w:tc>
      </w:tr>
    </w:tbl>
    <w:p w:rsidR="00B04858" w:rsidRPr="00F16F11" w:rsidRDefault="00B04858" w:rsidP="00B74A9D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W w:w="103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1701"/>
        <w:gridCol w:w="1843"/>
        <w:gridCol w:w="1843"/>
        <w:gridCol w:w="1134"/>
        <w:gridCol w:w="3143"/>
      </w:tblGrid>
      <w:tr w:rsidR="00B04858" w:rsidRPr="00F16F11" w:rsidTr="00F16F11">
        <w:tc>
          <w:tcPr>
            <w:tcW w:w="709" w:type="dxa"/>
            <w:vMerge w:val="restart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9664" w:type="dxa"/>
            <w:gridSpan w:val="5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</w:tc>
      </w:tr>
      <w:tr w:rsidR="00B04858" w:rsidRPr="00F16F11" w:rsidTr="00F16F11">
        <w:tc>
          <w:tcPr>
            <w:tcW w:w="709" w:type="dxa"/>
            <w:vMerge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Название доп.занятия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F16F11">
            <w:pPr>
              <w:spacing w:after="0" w:line="240" w:lineRule="auto"/>
              <w:ind w:left="-6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Электронная почта преподавателя</w:t>
            </w:r>
          </w:p>
        </w:tc>
        <w:tc>
          <w:tcPr>
            <w:tcW w:w="1134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143" w:type="dxa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Ссылка на ресурс</w:t>
            </w:r>
          </w:p>
        </w:tc>
      </w:tr>
      <w:tr w:rsidR="00B04858" w:rsidRPr="00F16F11" w:rsidTr="00F16F11">
        <w:trPr>
          <w:trHeight w:val="559"/>
        </w:trPr>
        <w:tc>
          <w:tcPr>
            <w:tcW w:w="709" w:type="dxa"/>
            <w:vAlign w:val="center"/>
          </w:tcPr>
          <w:p w:rsidR="00B04858" w:rsidRPr="00F16F11" w:rsidRDefault="00B04858" w:rsidP="00686FB0">
            <w:pPr>
              <w:tabs>
                <w:tab w:val="left" w:pos="225"/>
                <w:tab w:val="left" w:pos="450"/>
                <w:tab w:val="left" w:pos="888"/>
              </w:tabs>
              <w:spacing w:after="0" w:line="240" w:lineRule="auto"/>
              <w:ind w:left="38" w:right="65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Огневая подготовка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Изучеев А.А.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6F11">
              <w:rPr>
                <w:rFonts w:ascii="Times New Roman" w:hAnsi="Times New Roman"/>
                <w:sz w:val="24"/>
                <w:szCs w:val="24"/>
                <w:lang w:val="en-US"/>
              </w:rPr>
              <w:t>izucheeff1990@yandex.ru</w:t>
            </w:r>
          </w:p>
        </w:tc>
        <w:tc>
          <w:tcPr>
            <w:tcW w:w="1134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18.10 – 20.30</w:t>
            </w:r>
          </w:p>
        </w:tc>
        <w:tc>
          <w:tcPr>
            <w:tcW w:w="3143" w:type="dxa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F11">
              <w:rPr>
                <w:rFonts w:ascii="Times New Roman" w:hAnsi="Times New Roman"/>
                <w:b/>
                <w:sz w:val="24"/>
                <w:szCs w:val="24"/>
              </w:rPr>
              <w:t>08.05.2020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46" w:history="1">
              <w:r w:rsidRPr="00F16F11">
                <w:rPr>
                  <w:rStyle w:val="Hyperlink"/>
                  <w:rFonts w:ascii="Times New Roman" w:hAnsi="Times New Roman"/>
                  <w:b/>
                  <w:sz w:val="24"/>
                  <w:szCs w:val="24"/>
                </w:rPr>
                <w:t>https://www.garant.ru/products/ipo/prime/doc/71752622/</w:t>
              </w:r>
            </w:hyperlink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47" w:history="1">
              <w:r w:rsidRPr="00F16F11">
                <w:rPr>
                  <w:rStyle w:val="Hyperlink"/>
                  <w:rFonts w:ascii="Times New Roman" w:hAnsi="Times New Roman"/>
                  <w:b/>
                  <w:sz w:val="24"/>
                  <w:szCs w:val="24"/>
                </w:rPr>
                <w:t>https://sportyfi.ru/strelkoviy-sport/pnevm-vintovka/gto/</w:t>
              </w:r>
            </w:hyperlink>
          </w:p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Внутригрупповые соревнования</w:t>
            </w:r>
          </w:p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</w:tc>
      </w:tr>
      <w:tr w:rsidR="00B04858" w:rsidRPr="00F16F11" w:rsidTr="00F16F11">
        <w:trPr>
          <w:trHeight w:val="559"/>
        </w:trPr>
        <w:tc>
          <w:tcPr>
            <w:tcW w:w="709" w:type="dxa"/>
            <w:vAlign w:val="center"/>
          </w:tcPr>
          <w:p w:rsidR="00B04858" w:rsidRPr="00F16F11" w:rsidRDefault="00B04858" w:rsidP="00686FB0">
            <w:pPr>
              <w:tabs>
                <w:tab w:val="left" w:pos="225"/>
                <w:tab w:val="left" w:pos="450"/>
                <w:tab w:val="left" w:pos="888"/>
              </w:tabs>
              <w:spacing w:after="0" w:line="240" w:lineRule="auto"/>
              <w:ind w:left="38" w:right="65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Основы военной службы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Поляков И.А.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Ivan.poliakov.ry</w:t>
            </w:r>
          </w:p>
          <w:p w:rsidR="00B04858" w:rsidRPr="00F16F11" w:rsidRDefault="00B04858" w:rsidP="00686F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16F1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@yandex.ru</w:t>
            </w:r>
          </w:p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02.05.2020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фортификационных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сооружений для защиты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личного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Способы их маскировки.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http://ebooks.grsu.by/voen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6F11">
              <w:rPr>
                <w:rFonts w:ascii="Times New Roman" w:hAnsi="Times New Roman"/>
                <w:sz w:val="24"/>
                <w:szCs w:val="24"/>
                <w:lang w:val="en-US"/>
              </w:rPr>
              <w:t>_podgotovka/tema-2-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6F11">
              <w:rPr>
                <w:rFonts w:ascii="Times New Roman" w:hAnsi="Times New Roman"/>
                <w:sz w:val="24"/>
                <w:szCs w:val="24"/>
                <w:lang w:val="en-US"/>
              </w:rPr>
              <w:t>oborudovanie-i-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6F11">
              <w:rPr>
                <w:rFonts w:ascii="Times New Roman" w:hAnsi="Times New Roman"/>
                <w:sz w:val="24"/>
                <w:szCs w:val="24"/>
                <w:lang w:val="en-US"/>
              </w:rPr>
              <w:t>maskirovka-okopov-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6F11">
              <w:rPr>
                <w:rFonts w:ascii="Times New Roman" w:hAnsi="Times New Roman"/>
                <w:sz w:val="24"/>
                <w:szCs w:val="24"/>
                <w:lang w:val="en-US"/>
              </w:rPr>
              <w:t>ukrytij-dlya-lichnogo-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6F11">
              <w:rPr>
                <w:rFonts w:ascii="Times New Roman" w:hAnsi="Times New Roman"/>
                <w:sz w:val="24"/>
                <w:szCs w:val="24"/>
                <w:lang w:val="en-US"/>
              </w:rPr>
              <w:t>sostava-tekhniki-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 xml:space="preserve">vooruzheniya.htm 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06.05.2020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Боевое Знамя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Кадетского Корпуса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– символ воинской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чести, доблести и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славы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http://urok.1sept.ru/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%D1%81%D1%82%D0%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B0%D1%82%D1%8C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%D0%B8/671620/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09.05.2020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Ордена —почетные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награды за воинские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отличия и заслуги в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бою и военной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службе. История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создания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https://oko7.ru/ordena-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pochetnye-nagrady-za-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6F11">
              <w:rPr>
                <w:rFonts w:ascii="Times New Roman" w:hAnsi="Times New Roman"/>
                <w:sz w:val="24"/>
                <w:szCs w:val="24"/>
                <w:lang w:val="en-US"/>
              </w:rPr>
              <w:t>voinskie-otlichiya-i-</w:t>
            </w:r>
          </w:p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6F11">
              <w:rPr>
                <w:rFonts w:ascii="Times New Roman" w:hAnsi="Times New Roman"/>
                <w:sz w:val="24"/>
                <w:szCs w:val="24"/>
                <w:lang w:val="en-US"/>
              </w:rPr>
              <w:t>zaslugi-v-boyu-i-voennoj-</w:t>
            </w:r>
          </w:p>
          <w:p w:rsidR="00B04858" w:rsidRPr="00F16F11" w:rsidRDefault="00B04858" w:rsidP="00F16F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sluzhbe</w:t>
            </w:r>
          </w:p>
        </w:tc>
      </w:tr>
      <w:tr w:rsidR="00B04858" w:rsidRPr="00F16F11" w:rsidTr="00F16F11">
        <w:trPr>
          <w:trHeight w:val="559"/>
        </w:trPr>
        <w:tc>
          <w:tcPr>
            <w:tcW w:w="709" w:type="dxa"/>
            <w:vAlign w:val="center"/>
          </w:tcPr>
          <w:p w:rsidR="00B04858" w:rsidRPr="00F16F11" w:rsidRDefault="00B04858" w:rsidP="00686FB0">
            <w:pPr>
              <w:tabs>
                <w:tab w:val="left" w:pos="225"/>
                <w:tab w:val="left" w:pos="450"/>
                <w:tab w:val="left" w:pos="888"/>
              </w:tabs>
              <w:spacing w:after="0" w:line="240" w:lineRule="auto"/>
              <w:ind w:left="38" w:right="65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Казачий музей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Силка И.А.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48" w:history="1">
              <w:r w:rsidRPr="00F16F11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silkaewa@yandex.ru</w:t>
              </w:r>
            </w:hyperlink>
          </w:p>
        </w:tc>
        <w:tc>
          <w:tcPr>
            <w:tcW w:w="1134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08.05.2020</w:t>
            </w:r>
          </w:p>
          <w:p w:rsidR="00B04858" w:rsidRPr="00F16F11" w:rsidRDefault="00B04858" w:rsidP="00686FB0">
            <w:pPr>
              <w:spacing w:after="0" w:line="240" w:lineRule="auto"/>
              <w:rPr>
                <w:rStyle w:val="Hyperlink"/>
                <w:rFonts w:ascii="Times New Roman" w:hAnsi="Times New Roman"/>
                <w:sz w:val="24"/>
                <w:szCs w:val="24"/>
              </w:rPr>
            </w:pPr>
            <w:hyperlink r:id="rId49" w:history="1">
              <w:r w:rsidRPr="00F16F1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https://www.youtube.com/watch?v=Gp-wRWjz46w</w:t>
              </w:r>
            </w:hyperlink>
          </w:p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Запись воспоминаний участников великой отечественной войны</w:t>
            </w:r>
          </w:p>
        </w:tc>
      </w:tr>
      <w:tr w:rsidR="00B04858" w:rsidRPr="00F16F11" w:rsidTr="00F16F11">
        <w:trPr>
          <w:trHeight w:val="559"/>
        </w:trPr>
        <w:tc>
          <w:tcPr>
            <w:tcW w:w="709" w:type="dxa"/>
            <w:vAlign w:val="center"/>
          </w:tcPr>
          <w:p w:rsidR="00B04858" w:rsidRPr="00F16F11" w:rsidRDefault="00B04858" w:rsidP="00686FB0">
            <w:pPr>
              <w:tabs>
                <w:tab w:val="left" w:pos="225"/>
                <w:tab w:val="left" w:pos="450"/>
                <w:tab w:val="left" w:pos="888"/>
              </w:tabs>
              <w:spacing w:after="0" w:line="240" w:lineRule="auto"/>
              <w:ind w:left="38" w:right="65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04858" w:rsidRPr="00F16F11" w:rsidRDefault="00B04858" w:rsidP="00FF7D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F11">
              <w:rPr>
                <w:rFonts w:ascii="Times New Roman" w:hAnsi="Times New Roman"/>
                <w:sz w:val="24"/>
                <w:szCs w:val="24"/>
              </w:rPr>
              <w:t>Воспитание танцем</w:t>
            </w:r>
          </w:p>
        </w:tc>
        <w:tc>
          <w:tcPr>
            <w:tcW w:w="1843" w:type="dxa"/>
            <w:vAlign w:val="center"/>
          </w:tcPr>
          <w:p w:rsidR="00B04858" w:rsidRPr="003F2F1A" w:rsidRDefault="00B04858" w:rsidP="00FF7D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F1A">
              <w:rPr>
                <w:rFonts w:ascii="Times New Roman" w:hAnsi="Times New Roman"/>
                <w:sz w:val="24"/>
                <w:szCs w:val="24"/>
              </w:rPr>
              <w:t>Прокопенко Н.Н.</w:t>
            </w:r>
          </w:p>
        </w:tc>
        <w:tc>
          <w:tcPr>
            <w:tcW w:w="1843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:rsidR="00B04858" w:rsidRPr="00F16F11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0" w:history="1">
              <w:r w:rsidRPr="002B7CB8">
                <w:rPr>
                  <w:rStyle w:val="Hyperlink"/>
                </w:rPr>
                <w:t>https://youtu.be/bSzpaXyCxZQ</w:t>
              </w:r>
            </w:hyperlink>
          </w:p>
        </w:tc>
      </w:tr>
      <w:tr w:rsidR="00B04858" w:rsidRPr="00F16F11" w:rsidTr="00F16F11">
        <w:trPr>
          <w:trHeight w:val="559"/>
        </w:trPr>
        <w:tc>
          <w:tcPr>
            <w:tcW w:w="709" w:type="dxa"/>
            <w:vAlign w:val="center"/>
          </w:tcPr>
          <w:p w:rsidR="00B04858" w:rsidRPr="00F16F11" w:rsidRDefault="00B04858" w:rsidP="00686FB0">
            <w:pPr>
              <w:tabs>
                <w:tab w:val="left" w:pos="225"/>
                <w:tab w:val="left" w:pos="450"/>
                <w:tab w:val="left" w:pos="888"/>
              </w:tabs>
              <w:spacing w:after="0" w:line="240" w:lineRule="auto"/>
              <w:ind w:left="38" w:right="65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04858" w:rsidRPr="00F16F11" w:rsidRDefault="00B04858" w:rsidP="00FF7D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Программирование</w:t>
            </w:r>
          </w:p>
        </w:tc>
        <w:tc>
          <w:tcPr>
            <w:tcW w:w="1843" w:type="dxa"/>
            <w:vAlign w:val="center"/>
          </w:tcPr>
          <w:p w:rsidR="00B04858" w:rsidRPr="003F2F1A" w:rsidRDefault="00B04858" w:rsidP="00FF7D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Коноваленко А.В.</w:t>
            </w:r>
          </w:p>
        </w:tc>
        <w:tc>
          <w:tcPr>
            <w:tcW w:w="1843" w:type="dxa"/>
            <w:vAlign w:val="center"/>
          </w:tcPr>
          <w:p w:rsidR="00B04858" w:rsidRPr="004A20B6" w:rsidRDefault="00B04858" w:rsidP="00686F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KonovalenkoAV@inbox.ru</w:t>
            </w:r>
          </w:p>
        </w:tc>
        <w:tc>
          <w:tcPr>
            <w:tcW w:w="1134" w:type="dxa"/>
            <w:vAlign w:val="center"/>
          </w:tcPr>
          <w:p w:rsidR="00B04858" w:rsidRPr="00F16F11" w:rsidRDefault="00B04858" w:rsidP="00686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</w:tcPr>
          <w:p w:rsidR="00B04858" w:rsidRDefault="00B04858" w:rsidP="00686FB0">
            <w:pPr>
              <w:spacing w:after="0" w:line="240" w:lineRule="auto"/>
              <w:rPr>
                <w:szCs w:val="24"/>
                <w:lang w:eastAsia="ru-RU"/>
              </w:rPr>
            </w:pPr>
            <w:r w:rsidRPr="00DE6E07">
              <w:rPr>
                <w:color w:val="000000"/>
                <w:szCs w:val="24"/>
              </w:rPr>
              <w:t>08.05</w:t>
            </w:r>
            <w:r>
              <w:rPr>
                <w:color w:val="000000"/>
                <w:szCs w:val="24"/>
                <w:lang w:val="en-US"/>
              </w:rPr>
              <w:t xml:space="preserve"> </w:t>
            </w:r>
            <w:r w:rsidRPr="00D251F3">
              <w:rPr>
                <w:szCs w:val="24"/>
                <w:lang w:eastAsia="ru-RU"/>
              </w:rPr>
              <w:t>Типизированные файлы.</w:t>
            </w:r>
          </w:p>
          <w:p w:rsidR="00B04858" w:rsidRDefault="00B04858" w:rsidP="00686FB0">
            <w:pPr>
              <w:spacing w:after="0" w:line="240" w:lineRule="auto"/>
              <w:rPr>
                <w:szCs w:val="24"/>
                <w:lang w:eastAsia="ru-RU"/>
              </w:rPr>
            </w:pPr>
            <w:hyperlink r:id="rId51" w:history="1">
              <w:r w:rsidRPr="00AF1B12">
                <w:rPr>
                  <w:rStyle w:val="Hyperlink"/>
                  <w:szCs w:val="24"/>
                  <w:lang w:eastAsia="ru-RU"/>
                </w:rPr>
                <w:t>https://www.youtube.com/watch?v=1BqiSDXRZaA</w:t>
              </w:r>
            </w:hyperlink>
          </w:p>
          <w:p w:rsidR="00B04858" w:rsidRDefault="00B04858" w:rsidP="00686FB0">
            <w:pPr>
              <w:spacing w:after="0" w:line="240" w:lineRule="auto"/>
              <w:rPr>
                <w:szCs w:val="24"/>
                <w:lang w:eastAsia="ru-RU"/>
              </w:rPr>
            </w:pPr>
            <w:r w:rsidRPr="00D251F3">
              <w:rPr>
                <w:szCs w:val="24"/>
                <w:lang w:eastAsia="ru-RU"/>
              </w:rPr>
              <w:t>Нетипизированные файлы.</w:t>
            </w:r>
          </w:p>
          <w:p w:rsidR="00B04858" w:rsidRPr="003F2F1A" w:rsidRDefault="00B04858" w:rsidP="00686FB0">
            <w:pPr>
              <w:spacing w:after="0" w:line="240" w:lineRule="auto"/>
            </w:pPr>
            <w:hyperlink r:id="rId52" w:history="1">
              <w:r w:rsidRPr="00AF1B12">
                <w:rPr>
                  <w:rStyle w:val="Hyperlink"/>
                </w:rPr>
                <w:t>http://www.pascaler.ru/pascal/filetype/netipiz/1/</w:t>
              </w:r>
            </w:hyperlink>
          </w:p>
        </w:tc>
      </w:tr>
    </w:tbl>
    <w:p w:rsidR="00B04858" w:rsidRPr="00F16F11" w:rsidRDefault="00B04858" w:rsidP="00624C29">
      <w:pPr>
        <w:rPr>
          <w:rFonts w:ascii="Times New Roman" w:hAnsi="Times New Roman"/>
          <w:sz w:val="24"/>
          <w:szCs w:val="24"/>
        </w:rPr>
      </w:pPr>
    </w:p>
    <w:p w:rsidR="00B04858" w:rsidRPr="00F16F11" w:rsidRDefault="00B04858" w:rsidP="004106D7">
      <w:pPr>
        <w:jc w:val="right"/>
        <w:rPr>
          <w:rFonts w:ascii="Times New Roman" w:hAnsi="Times New Roman"/>
          <w:sz w:val="24"/>
          <w:szCs w:val="24"/>
        </w:rPr>
      </w:pPr>
    </w:p>
    <w:p w:rsidR="00B04858" w:rsidRPr="00F16F11" w:rsidRDefault="00B04858" w:rsidP="004106D7">
      <w:pPr>
        <w:jc w:val="right"/>
        <w:rPr>
          <w:rFonts w:ascii="Times New Roman" w:hAnsi="Times New Roman"/>
          <w:sz w:val="24"/>
          <w:szCs w:val="24"/>
        </w:rPr>
      </w:pPr>
    </w:p>
    <w:p w:rsidR="00B04858" w:rsidRPr="00F16F11" w:rsidRDefault="00B04858" w:rsidP="00EA17D7">
      <w:pPr>
        <w:rPr>
          <w:rFonts w:ascii="Times New Roman" w:hAnsi="Times New Roman"/>
          <w:sz w:val="24"/>
          <w:szCs w:val="24"/>
        </w:rPr>
      </w:pPr>
    </w:p>
    <w:p w:rsidR="00B04858" w:rsidRPr="00F16F11" w:rsidRDefault="00B04858" w:rsidP="00EA17D7">
      <w:pPr>
        <w:rPr>
          <w:rFonts w:ascii="Times New Roman" w:hAnsi="Times New Roman"/>
          <w:sz w:val="24"/>
          <w:szCs w:val="24"/>
        </w:rPr>
      </w:pPr>
    </w:p>
    <w:p w:rsidR="00B04858" w:rsidRPr="00F16F11" w:rsidRDefault="00B04858">
      <w:pPr>
        <w:rPr>
          <w:rFonts w:ascii="Times New Roman" w:hAnsi="Times New Roman"/>
          <w:sz w:val="24"/>
          <w:szCs w:val="24"/>
        </w:rPr>
      </w:pPr>
    </w:p>
    <w:sectPr w:rsidR="00B04858" w:rsidRPr="00F16F11" w:rsidSect="006A3759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858" w:rsidRDefault="00B04858" w:rsidP="004106D7">
      <w:pPr>
        <w:spacing w:after="0" w:line="240" w:lineRule="auto"/>
      </w:pPr>
      <w:r>
        <w:separator/>
      </w:r>
    </w:p>
  </w:endnote>
  <w:endnote w:type="continuationSeparator" w:id="0">
    <w:p w:rsidR="00B04858" w:rsidRDefault="00B04858" w:rsidP="00410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858" w:rsidRDefault="00B04858" w:rsidP="004106D7">
      <w:pPr>
        <w:spacing w:after="0" w:line="240" w:lineRule="auto"/>
      </w:pPr>
      <w:r>
        <w:separator/>
      </w:r>
    </w:p>
  </w:footnote>
  <w:footnote w:type="continuationSeparator" w:id="0">
    <w:p w:rsidR="00B04858" w:rsidRDefault="00B04858" w:rsidP="004106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2265A"/>
    <w:multiLevelType w:val="multilevel"/>
    <w:tmpl w:val="FECA49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365652AB"/>
    <w:multiLevelType w:val="hybridMultilevel"/>
    <w:tmpl w:val="D30063A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659260A"/>
    <w:multiLevelType w:val="hybridMultilevel"/>
    <w:tmpl w:val="055882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5CC6BF0"/>
    <w:multiLevelType w:val="multilevel"/>
    <w:tmpl w:val="5EE60DDE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>
      <w:start w:val="20"/>
      <w:numFmt w:val="decimal"/>
      <w:isLgl/>
      <w:lvlText w:val="%1.%2"/>
      <w:lvlJc w:val="left"/>
      <w:pPr>
        <w:ind w:left="960" w:hanging="60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4">
    <w:nsid w:val="46764E20"/>
    <w:multiLevelType w:val="hybridMultilevel"/>
    <w:tmpl w:val="BCF809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72E7121"/>
    <w:multiLevelType w:val="multilevel"/>
    <w:tmpl w:val="57AA83FC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4"/>
      <w:numFmt w:val="decimalZero"/>
      <w:isLgl/>
      <w:lvlText w:val="%1.%2"/>
      <w:lvlJc w:val="left"/>
      <w:pPr>
        <w:ind w:left="1618" w:hanging="1050"/>
      </w:pPr>
      <w:rPr>
        <w:rFonts w:cs="Times New Roman" w:hint="default"/>
      </w:rPr>
    </w:lvl>
    <w:lvl w:ilvl="2">
      <w:start w:val="2020"/>
      <w:numFmt w:val="decimal"/>
      <w:isLgl/>
      <w:lvlText w:val="%1.%2.%3"/>
      <w:lvlJc w:val="left"/>
      <w:pPr>
        <w:ind w:left="1618" w:hanging="105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618" w:hanging="105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cs="Times New Roman" w:hint="default"/>
      </w:rPr>
    </w:lvl>
  </w:abstractNum>
  <w:abstractNum w:abstractNumId="6">
    <w:nsid w:val="4D4A626A"/>
    <w:multiLevelType w:val="hybridMultilevel"/>
    <w:tmpl w:val="D30063A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96" w:hanging="180"/>
      </w:pPr>
      <w:rPr>
        <w:rFonts w:cs="Times New Roman"/>
      </w:rPr>
    </w:lvl>
  </w:abstractNum>
  <w:abstractNum w:abstractNumId="7">
    <w:nsid w:val="574F4038"/>
    <w:multiLevelType w:val="hybridMultilevel"/>
    <w:tmpl w:val="D30063AC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E804D3A"/>
    <w:multiLevelType w:val="hybridMultilevel"/>
    <w:tmpl w:val="FD2E968C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5"/>
  </w:num>
  <w:num w:numId="5">
    <w:abstractNumId w:val="6"/>
  </w:num>
  <w:num w:numId="6">
    <w:abstractNumId w:val="1"/>
  </w:num>
  <w:num w:numId="7">
    <w:abstractNumId w:val="2"/>
  </w:num>
  <w:num w:numId="8">
    <w:abstractNumId w:val="4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2C69"/>
    <w:rsid w:val="00050F88"/>
    <w:rsid w:val="00073645"/>
    <w:rsid w:val="000841E2"/>
    <w:rsid w:val="000C201F"/>
    <w:rsid w:val="000E2FF4"/>
    <w:rsid w:val="000F6EEC"/>
    <w:rsid w:val="000F74BC"/>
    <w:rsid w:val="00177D4B"/>
    <w:rsid w:val="00183132"/>
    <w:rsid w:val="0019478D"/>
    <w:rsid w:val="001D54E6"/>
    <w:rsid w:val="00207F99"/>
    <w:rsid w:val="00225F8A"/>
    <w:rsid w:val="0024019C"/>
    <w:rsid w:val="0025359E"/>
    <w:rsid w:val="002711C7"/>
    <w:rsid w:val="00283A8C"/>
    <w:rsid w:val="00286BF3"/>
    <w:rsid w:val="002A0A1F"/>
    <w:rsid w:val="002B691E"/>
    <w:rsid w:val="002B7CB8"/>
    <w:rsid w:val="002C3D0D"/>
    <w:rsid w:val="003067C2"/>
    <w:rsid w:val="00312839"/>
    <w:rsid w:val="00352A71"/>
    <w:rsid w:val="003804CC"/>
    <w:rsid w:val="00397415"/>
    <w:rsid w:val="003A4CE2"/>
    <w:rsid w:val="003C1D9C"/>
    <w:rsid w:val="003C33EB"/>
    <w:rsid w:val="003F2F1A"/>
    <w:rsid w:val="00401016"/>
    <w:rsid w:val="004106D7"/>
    <w:rsid w:val="00454935"/>
    <w:rsid w:val="00455EB7"/>
    <w:rsid w:val="004A1C13"/>
    <w:rsid w:val="004A20B6"/>
    <w:rsid w:val="004A6B84"/>
    <w:rsid w:val="004B4546"/>
    <w:rsid w:val="004C1FE7"/>
    <w:rsid w:val="00516B51"/>
    <w:rsid w:val="005711AC"/>
    <w:rsid w:val="00586B6E"/>
    <w:rsid w:val="005946F0"/>
    <w:rsid w:val="005B11E8"/>
    <w:rsid w:val="005D6646"/>
    <w:rsid w:val="00607C80"/>
    <w:rsid w:val="006143FE"/>
    <w:rsid w:val="00624C29"/>
    <w:rsid w:val="00632D1C"/>
    <w:rsid w:val="00636F05"/>
    <w:rsid w:val="00680880"/>
    <w:rsid w:val="00683910"/>
    <w:rsid w:val="00686FB0"/>
    <w:rsid w:val="00696749"/>
    <w:rsid w:val="006A3759"/>
    <w:rsid w:val="006B3976"/>
    <w:rsid w:val="00715166"/>
    <w:rsid w:val="00730EF8"/>
    <w:rsid w:val="00763B1C"/>
    <w:rsid w:val="00770B70"/>
    <w:rsid w:val="00777280"/>
    <w:rsid w:val="007A1B16"/>
    <w:rsid w:val="007E4A50"/>
    <w:rsid w:val="00846B6D"/>
    <w:rsid w:val="008751ED"/>
    <w:rsid w:val="00881A14"/>
    <w:rsid w:val="008948A7"/>
    <w:rsid w:val="008B1A3E"/>
    <w:rsid w:val="008C34A4"/>
    <w:rsid w:val="008C7E53"/>
    <w:rsid w:val="008D459C"/>
    <w:rsid w:val="008E2BC1"/>
    <w:rsid w:val="008F5F0A"/>
    <w:rsid w:val="00936553"/>
    <w:rsid w:val="00947202"/>
    <w:rsid w:val="00952259"/>
    <w:rsid w:val="009769A6"/>
    <w:rsid w:val="009A645A"/>
    <w:rsid w:val="009C51BF"/>
    <w:rsid w:val="009D7870"/>
    <w:rsid w:val="009F55B5"/>
    <w:rsid w:val="009F62C4"/>
    <w:rsid w:val="00A52BA8"/>
    <w:rsid w:val="00A55DA8"/>
    <w:rsid w:val="00A61BB2"/>
    <w:rsid w:val="00A76FFA"/>
    <w:rsid w:val="00AC0E52"/>
    <w:rsid w:val="00AD486A"/>
    <w:rsid w:val="00AE5504"/>
    <w:rsid w:val="00AF1B12"/>
    <w:rsid w:val="00AF1E77"/>
    <w:rsid w:val="00B04858"/>
    <w:rsid w:val="00B176C6"/>
    <w:rsid w:val="00B36B18"/>
    <w:rsid w:val="00B74A9D"/>
    <w:rsid w:val="00B76F9B"/>
    <w:rsid w:val="00B96E6C"/>
    <w:rsid w:val="00BA4A6E"/>
    <w:rsid w:val="00BC54EA"/>
    <w:rsid w:val="00BD09EA"/>
    <w:rsid w:val="00C048ED"/>
    <w:rsid w:val="00C33C95"/>
    <w:rsid w:val="00C348E7"/>
    <w:rsid w:val="00C42B69"/>
    <w:rsid w:val="00C472CB"/>
    <w:rsid w:val="00C50452"/>
    <w:rsid w:val="00C5202C"/>
    <w:rsid w:val="00C53006"/>
    <w:rsid w:val="00C7337D"/>
    <w:rsid w:val="00C86939"/>
    <w:rsid w:val="00CD5BC6"/>
    <w:rsid w:val="00CD640A"/>
    <w:rsid w:val="00CE0E2B"/>
    <w:rsid w:val="00CE376C"/>
    <w:rsid w:val="00CE7A12"/>
    <w:rsid w:val="00CF52A5"/>
    <w:rsid w:val="00D04993"/>
    <w:rsid w:val="00D07493"/>
    <w:rsid w:val="00D16177"/>
    <w:rsid w:val="00D251F3"/>
    <w:rsid w:val="00D32E39"/>
    <w:rsid w:val="00D42C6C"/>
    <w:rsid w:val="00D43415"/>
    <w:rsid w:val="00D4362D"/>
    <w:rsid w:val="00D44A20"/>
    <w:rsid w:val="00D56711"/>
    <w:rsid w:val="00D72C69"/>
    <w:rsid w:val="00D83D5A"/>
    <w:rsid w:val="00D87AB1"/>
    <w:rsid w:val="00D9155E"/>
    <w:rsid w:val="00D95A86"/>
    <w:rsid w:val="00D96484"/>
    <w:rsid w:val="00DB3D9A"/>
    <w:rsid w:val="00DC5DBB"/>
    <w:rsid w:val="00DD04A3"/>
    <w:rsid w:val="00DE6E07"/>
    <w:rsid w:val="00E00422"/>
    <w:rsid w:val="00E25865"/>
    <w:rsid w:val="00E35394"/>
    <w:rsid w:val="00E5532F"/>
    <w:rsid w:val="00E60184"/>
    <w:rsid w:val="00E737CC"/>
    <w:rsid w:val="00E85402"/>
    <w:rsid w:val="00E86A56"/>
    <w:rsid w:val="00EA17D7"/>
    <w:rsid w:val="00EA4E4A"/>
    <w:rsid w:val="00EC1A49"/>
    <w:rsid w:val="00EC2D60"/>
    <w:rsid w:val="00F01096"/>
    <w:rsid w:val="00F16F11"/>
    <w:rsid w:val="00F17547"/>
    <w:rsid w:val="00F80592"/>
    <w:rsid w:val="00F83DF2"/>
    <w:rsid w:val="00FA723B"/>
    <w:rsid w:val="00FC30E2"/>
    <w:rsid w:val="00FC6329"/>
    <w:rsid w:val="00FD0285"/>
    <w:rsid w:val="00FE70E0"/>
    <w:rsid w:val="00FF194B"/>
    <w:rsid w:val="00FF7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C29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D049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04993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table" w:styleId="TableGrid">
    <w:name w:val="Table Grid"/>
    <w:basedOn w:val="TableNormal"/>
    <w:uiPriority w:val="99"/>
    <w:rsid w:val="00624C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624C29"/>
    <w:pPr>
      <w:ind w:left="720"/>
      <w:contextualSpacing/>
    </w:pPr>
  </w:style>
  <w:style w:type="table" w:customStyle="1" w:styleId="1">
    <w:name w:val="Сетка таблицы1"/>
    <w:uiPriority w:val="99"/>
    <w:rsid w:val="00624C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410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106D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10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106D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A6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6B8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rsid w:val="00516B5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16B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16B51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16B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16B51"/>
    <w:rPr>
      <w:b/>
      <w:bCs/>
    </w:rPr>
  </w:style>
  <w:style w:type="character" w:styleId="Hyperlink">
    <w:name w:val="Hyperlink"/>
    <w:basedOn w:val="DefaultParagraphFont"/>
    <w:uiPriority w:val="99"/>
    <w:rsid w:val="00D04993"/>
    <w:rPr>
      <w:rFonts w:cs="Times New Roman"/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rsid w:val="00EC1A4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EC1A49"/>
    <w:rPr>
      <w:rFonts w:ascii="Consolas" w:hAnsi="Consolas" w:cs="Times New Roman"/>
      <w:sz w:val="21"/>
      <w:szCs w:val="21"/>
    </w:rPr>
  </w:style>
  <w:style w:type="character" w:styleId="FollowedHyperlink">
    <w:name w:val="FollowedHyperlink"/>
    <w:basedOn w:val="DefaultParagraphFont"/>
    <w:uiPriority w:val="99"/>
    <w:semiHidden/>
    <w:rsid w:val="00C42B69"/>
    <w:rPr>
      <w:rFonts w:cs="Times New Roman"/>
      <w:color w:val="954F7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69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akonbase.ru/content/part/389061" TargetMode="External"/><Relationship Id="rId18" Type="http://schemas.openxmlformats.org/officeDocument/2006/relationships/hyperlink" Target="https://youtu.be/EcGYbH_6FAI" TargetMode="External"/><Relationship Id="rId26" Type="http://schemas.openxmlformats.org/officeDocument/2006/relationships/hyperlink" Target="https://yandex.ru/efir?stream_id=4f6faaef02696bbd9d242426fa9da8b6" TargetMode="External"/><Relationship Id="rId39" Type="http://schemas.openxmlformats.org/officeDocument/2006/relationships/hyperlink" Target="https://videouroki.net/razrabotki/priezientatsiia-intielliektual-naia-viktorina-o-khudozhnikakh-mirovyie-khudozhie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outu.be/g_tgMb_VLlo" TargetMode="External"/><Relationship Id="rId34" Type="http://schemas.openxmlformats.org/officeDocument/2006/relationships/hyperlink" Target="https://www.youtube.com/watch?v=NuHHFuy-xAk" TargetMode="External"/><Relationship Id="rId42" Type="http://schemas.openxmlformats.org/officeDocument/2006/relationships/hyperlink" Target="file:///C:\Users\&#1082;&#1072;&#1073;&#1080;&#1085;&#1077;&#1090;\Desktop\silkaewa@yandex.ru" TargetMode="External"/><Relationship Id="rId47" Type="http://schemas.openxmlformats.org/officeDocument/2006/relationships/hyperlink" Target="https://sportyfi.ru/strelkoviy-sport/pnevm-vintovka/gto/" TargetMode="External"/><Relationship Id="rId50" Type="http://schemas.openxmlformats.org/officeDocument/2006/relationships/hyperlink" Target="https://youtu.be/bSzpaXyCxZQ" TargetMode="External"/><Relationship Id="rId7" Type="http://schemas.openxmlformats.org/officeDocument/2006/relationships/hyperlink" Target="mailto:pasha.podkopaev.73@mail.ru" TargetMode="External"/><Relationship Id="rId12" Type="http://schemas.openxmlformats.org/officeDocument/2006/relationships/hyperlink" Target="https://www.youtube.com/watch?v=-fZm-6pbgC0" TargetMode="External"/><Relationship Id="rId17" Type="http://schemas.openxmlformats.org/officeDocument/2006/relationships/hyperlink" Target="https://youtu.be/81tg_dfKuHg" TargetMode="External"/><Relationship Id="rId25" Type="http://schemas.openxmlformats.org/officeDocument/2006/relationships/hyperlink" Target="https://&#1089;&#1087;&#1077;&#1094;&#1085;&#1072;&#1079;&#1087;&#1088;&#1080;&#1084;.&#1088;&#1092;/pod_spn/combat/331-rb-specnaza-mvd-rf-zaschitnye-deystviya-ot-udarov-rukoy-nogoy-nozhom-predmetami.html" TargetMode="External"/><Relationship Id="rId33" Type="http://schemas.openxmlformats.org/officeDocument/2006/relationships/hyperlink" Target="file:///C:\Users\&#1082;&#1072;&#1073;&#1080;&#1085;&#1077;&#1090;\Desktop\silkaewa@yandex.ru" TargetMode="External"/><Relationship Id="rId38" Type="http://schemas.openxmlformats.org/officeDocument/2006/relationships/hyperlink" Target="https://videouroki.net/razrabotki/stil-v-ghrafichieskom-dizainie.html" TargetMode="External"/><Relationship Id="rId46" Type="http://schemas.openxmlformats.org/officeDocument/2006/relationships/hyperlink" Target="https://www.garant.ru/products/ipo/prime/doc/71752622/" TargetMode="External"/><Relationship Id="rId2" Type="http://schemas.openxmlformats.org/officeDocument/2006/relationships/styles" Target="styles.xml"/><Relationship Id="rId16" Type="http://schemas.openxmlformats.org/officeDocument/2006/relationships/hyperlink" Target="https://yandex.ru/video/preview/?filmId=16989949686042331098&amp;text=&#1101;&#1082;&#1086;&#1083;&#1086;&#1075;&#1080;&#1095;&#1077;&#1089;&#1082;&#1080;&#1077;%20&#1087;&#1088;&#1086;&#1073;&#1083;&#1077;&#1084;&#1099;%20&#1088;&#1086;&#1089;&#1090;&#1086;&#1074;&#1089;&#1082;&#1086;&#1081;%20&#1086;&#1073;&#1083;&#1072;&#1089;&#1090;&#1080;%20&#1074;&#1080;&#1076;&#1077;&#1086;&amp;path=wizard&amp;parent-reqid=1588242889318420-351095315847523788700291-production-app-host-vla-web-yp-97&amp;redircnt=1588242973.1" TargetMode="External"/><Relationship Id="rId20" Type="http://schemas.openxmlformats.org/officeDocument/2006/relationships/hyperlink" Target="https://youtu.be/NUBa-qSIY2g" TargetMode="External"/><Relationship Id="rId29" Type="http://schemas.openxmlformats.org/officeDocument/2006/relationships/hyperlink" Target="https://youtu.be/EcGYbH_6FAI" TargetMode="External"/><Relationship Id="rId41" Type="http://schemas.openxmlformats.org/officeDocument/2006/relationships/hyperlink" Target="https://youtu.be/0yS2aCGxdII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jaskovets@yandex.ru" TargetMode="External"/><Relationship Id="rId24" Type="http://schemas.openxmlformats.org/officeDocument/2006/relationships/hyperlink" Target="https://sport.wikireading.ru/7576" TargetMode="External"/><Relationship Id="rId32" Type="http://schemas.openxmlformats.org/officeDocument/2006/relationships/hyperlink" Target="https://youtu.be/g_tgMb_VLlo" TargetMode="External"/><Relationship Id="rId37" Type="http://schemas.openxmlformats.org/officeDocument/2006/relationships/hyperlink" Target="mailto:matveeva.ella@inbox.ru" TargetMode="External"/><Relationship Id="rId40" Type="http://schemas.openxmlformats.org/officeDocument/2006/relationships/hyperlink" Target="https://youtu.be/TWTKqIh4HIA" TargetMode="External"/><Relationship Id="rId45" Type="http://schemas.openxmlformats.org/officeDocument/2006/relationships/hyperlink" Target="https://youtu.be/INok1V5BUPM" TargetMode="Externa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semendyaewa.natalja@yandex.ru" TargetMode="External"/><Relationship Id="rId23" Type="http://schemas.openxmlformats.org/officeDocument/2006/relationships/hyperlink" Target="https://sport.wikireading.ru/7562" TargetMode="External"/><Relationship Id="rId28" Type="http://schemas.openxmlformats.org/officeDocument/2006/relationships/hyperlink" Target="https://youtu.be/81tg_dfKuHg" TargetMode="External"/><Relationship Id="rId36" Type="http://schemas.openxmlformats.org/officeDocument/2006/relationships/hyperlink" Target="https://www.youtube.com/watch?v=WCYQ4KQMsy4" TargetMode="External"/><Relationship Id="rId49" Type="http://schemas.openxmlformats.org/officeDocument/2006/relationships/hyperlink" Target="https://www.youtube.com/watch?v=Gp-wRWjz46w" TargetMode="External"/><Relationship Id="rId10" Type="http://schemas.openxmlformats.org/officeDocument/2006/relationships/hyperlink" Target="https://foxford.ru/wiki/himiya/obschie-himicheskie-svoystva-metallov" TargetMode="External"/><Relationship Id="rId19" Type="http://schemas.openxmlformats.org/officeDocument/2006/relationships/hyperlink" Target="https://youtu.be/jIcO-KHVcRw" TargetMode="External"/><Relationship Id="rId31" Type="http://schemas.openxmlformats.org/officeDocument/2006/relationships/hyperlink" Target="https://youtu.be/NUBa-qSIY2g" TargetMode="External"/><Relationship Id="rId44" Type="http://schemas.openxmlformats.org/officeDocument/2006/relationships/hyperlink" Target="https://youtu.be/_JscqqBegKY" TargetMode="External"/><Relationship Id="rId52" Type="http://schemas.openxmlformats.org/officeDocument/2006/relationships/hyperlink" Target="http://www.pascaler.ru/pascal/filetype/netipiz/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udwood.ru/1626732/tovarovedenie/nagrev_bolvanki" TargetMode="External"/><Relationship Id="rId14" Type="http://schemas.openxmlformats.org/officeDocument/2006/relationships/hyperlink" Target="http://militera.lib.ru/regulations/russr/1993_su/01.html" TargetMode="External"/><Relationship Id="rId22" Type="http://schemas.openxmlformats.org/officeDocument/2006/relationships/hyperlink" Target="mailto:5123991@mail.ru" TargetMode="External"/><Relationship Id="rId27" Type="http://schemas.openxmlformats.org/officeDocument/2006/relationships/hyperlink" Target="https://www.youtube.com/watch?v=rKhvgzMDT8s" TargetMode="External"/><Relationship Id="rId30" Type="http://schemas.openxmlformats.org/officeDocument/2006/relationships/hyperlink" Target="https://youtu.be/jIcO-KHVcRw" TargetMode="External"/><Relationship Id="rId35" Type="http://schemas.openxmlformats.org/officeDocument/2006/relationships/hyperlink" Target="file:///C:\Users\&#1082;&#1072;&#1073;&#1080;&#1085;&#1077;&#1090;\Desktop\anpilogov.g@bk.ru" TargetMode="External"/><Relationship Id="rId43" Type="http://schemas.openxmlformats.org/officeDocument/2006/relationships/hyperlink" Target="https://www.youtube.com/watch?v=Utso5q47YVE" TargetMode="External"/><Relationship Id="rId48" Type="http://schemas.openxmlformats.org/officeDocument/2006/relationships/hyperlink" Target="file:///C:\Users\&#1082;&#1072;&#1073;&#1080;&#1085;&#1077;&#1090;\Desktop\silkaewa@yandex.ru" TargetMode="External"/><Relationship Id="rId8" Type="http://schemas.openxmlformats.org/officeDocument/2006/relationships/hyperlink" Target="https://studref.com/591945/tehnika/kovka" TargetMode="External"/><Relationship Id="rId51" Type="http://schemas.openxmlformats.org/officeDocument/2006/relationships/hyperlink" Target="https://www.youtube.com/watch?v=1BqiSDXRZa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998</TotalTime>
  <Pages>4</Pages>
  <Words>1214</Words>
  <Characters>6921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Aleks</cp:lastModifiedBy>
  <cp:revision>56</cp:revision>
  <cp:lastPrinted>2020-03-03T05:57:00Z</cp:lastPrinted>
  <dcterms:created xsi:type="dcterms:W3CDTF">2018-09-04T12:57:00Z</dcterms:created>
  <dcterms:modified xsi:type="dcterms:W3CDTF">2020-05-04T19:00:00Z</dcterms:modified>
</cp:coreProperties>
</file>